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8554720</wp:posOffset>
                </wp:positionV>
                <wp:extent cx="1057275" cy="333375"/>
                <wp:effectExtent l="19050" t="21590" r="28575" b="2603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79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7.8pt;margin-top:673.6pt;height:26.25pt;width:83.25pt;z-index:251675648;mso-width-relative:page;mso-height-relative:page;" coordorigin="16245,4230" coordsize="1665,525" o:gfxdata="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D1rWv/3QAAAA0BAAAPAAAAAAAAAAEAIAAAACIA&#10;AABkcnMvZG93bnJldi54bWxQSwECFAAUAAAACACHTuJA7G8zlSEDAADpCwAADgAAAAAAAAABACAA&#10;AAAsAQAAZHJzL2Uyb0RvYy54bWxQSwUGAAAAAAYABgBZAQAAvw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WXNUkr4AAADb&#10;AAAADwAAAGRycy9kb3ducmV2LnhtbEWPQWsCMRSE74L/ITyhN82qYNutUUQq9GBBbUG8PTavm8XN&#10;S9ik7uqvbwqCx2FmvmHmy87W4kJNqBwrGI8yEMSF0xWXCr6/NsMXECEia6wdk4IrBVgu+r055tq1&#10;vKfLIZYiQTjkqMDE6HMpQ2HIYhg5T5y8H9dYjEk2pdQNtgluaznJspm0WHFaMOhpbag4H36tgtP1&#10;uIu7buOn25vfmve25c/pSqmnwTh7AxGpi4/wvf2hFTy/wv+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NUk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/ZyNKLwAAADb&#10;AAAADwAAAGRycy9kb3ducmV2LnhtbEVPz2vCMBS+D/wfwhN2m6kKQ6pRxlDYoYOuCuLt0bw1Zc1L&#10;aDLb7q9fDoMdP77fu8NoO3GnPrSOFSwXGQji2umWGwWX8+lpAyJEZI2dY1IwUYDDfvaww1y7gT/o&#10;XsVGpBAOOSowMfpcylAbshgWzhMn7tP1FmOCfSN1j0MKt51cZdmztNhyajDo6dVQ/VV9WwW36VrG&#10;cjz5dfHjC3McBn5fvyj1OF9mWxCRxvgv/nO/aQWbtD59ST9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cjSi8AAAA&#10;2wAAAA8AAAAAAAAAAQAgAAAAIgAAAGRycy9kb3ducmV2LnhtbFBLAQIUABQAAAAIAIdO4kAzLwWe&#10;OwAAADkAAAAQAAAAAAAAAAEAIAAAAAsBAABkcnMvc2hhcGV4bWwueG1sUEsFBgAAAAAGAAYAWwEA&#10;ALU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ktAos70AAADb&#10;AAAADwAAAGRycy9kb3ducmV2LnhtbEWPQWsCMRSE7wX/Q3iCt5rdCkVWo4goeFCwtiDeHpvnZnHz&#10;Ejapu/rrm0Khx2FmvmHmy9424k5tqB0ryMcZCOLS6ZorBV+f29cpiBCRNTaOScGDAiwXg5c5Ftp1&#10;/EH3U6xEgnAoUIGJ0RdShtKQxTB2njh5V9dajEm2ldQtdgluG/mWZe/SYs1pwaCntaHydvq2Ci6P&#10;8zEe+62f7J9+bzZdx4fJSqnRMM9mICL18T/8195pBdMcfr+kH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0CizvQAA&#10;ANsAAAAPAAAAAAAAAAEAIAAAACIAAABkcnMvZG93bnJldi54bWxQSwECFAAUAAAACACHTuJAMy8F&#10;njsAAAA5AAAAEAAAAAAAAAABACAAAAAMAQAAZHJzL3NoYXBleG1sLnhtbFBLBQYAAAAABgAGAFsB&#10;AAC2AwAAAAA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7973695</wp:posOffset>
                </wp:positionV>
                <wp:extent cx="1057275" cy="333375"/>
                <wp:effectExtent l="19050" t="21590" r="28575" b="26035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75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8pt;margin-top:627.85pt;height:26.25pt;width:83.25pt;z-index:251674624;mso-width-relative:page;mso-height-relative:page;" coordorigin="16245,4230" coordsize="1665,525" o:gfxdata="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BPYXMe3QAAAA0BAAAPAAAAAAAAAAEAIAAAACIAAABkcnMv&#10;ZG93bnJldi54bWxQSwECFAAUAAAACACHTuJATel/EhsDAADpCwAADgAAAAAAAAABACAAAAAsAQAA&#10;ZHJzL2Uyb0RvYy54bWxQSwUGAAAAAAYABgBZAQAAuQ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2D5el74AAADb&#10;AAAADwAAAGRycy9kb3ducmV2LnhtbEWPQWsCMRSE74L/ITyhN82q2JatUUQq9GBBbUG8PTavm8XN&#10;S9ik7uqvbwqCx2FmvmHmy87W4kJNqBwrGI8yEMSF0xWXCr6/NsNXECEia6wdk4IrBVgu+r055tq1&#10;vKfLIZYiQTjkqMDE6HMpQ2HIYhg5T5y8H9dYjEk2pdQNtgluaznJsmdpseK0YNDT2lBxPvxaBafr&#10;cRd33cZPtze/Ne9ty5/TlVJPg3H2BiJSFx/he/tDK3iZwf+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5el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KOzA4L4AAADb&#10;AAAADwAAAGRycy9kb3ducmV2LnhtbEWPQWsCMRSE74L/IbyCN81awcpqlCIVerBgVRBvj81zs7h5&#10;CZvUXf31TaHgcZiZb5jFqrO1uFETKscKxqMMBHHhdMWlguNhM5yBCBFZY+2YFNwpwGrZ7y0w167l&#10;b7rtYykShEOOCkyMPpcyFIYshpHzxMm7uMZiTLIppW6wTXBby9csm0qLFacFg57Whorr/scqON9P&#10;u7jrNn6yffit+Whb/pq8KzV4GWdzEJG6+Az/tz+1grcp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zA4L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R6Ble74AAADb&#10;AAAADwAAAGRycy9kb3ducmV2LnhtbEWPQWsCMRSE74L/IbxCb5pVocpqlCIKPViwWijeHpvnZnHz&#10;Ejapu/bXG6HgcZiZb5jFqrO1uFITKscKRsMMBHHhdMWlgu/jdjADESKyxtoxKbhRgNWy31tgrl3L&#10;X3Q9xFIkCIccFZgYfS5lKAxZDEPniZN3do3FmGRTSt1gm+C2luMse5MWK04LBj2tDRWXw69VcLr9&#10;7OO+2/rJ7s/vzKZt+XPyrtTryyibg4jUxWf4v/2hFUyn8Pi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6Ble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7345045</wp:posOffset>
                </wp:positionV>
                <wp:extent cx="1057275" cy="333375"/>
                <wp:effectExtent l="19050" t="21590" r="28575" b="2603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71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8pt;margin-top:578.35pt;height:26.25pt;width:83.25pt;z-index:251673600;mso-width-relative:page;mso-height-relative:page;" coordorigin="16245,4230" coordsize="1665,525" o:gfxdata="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CQle5c3AAAAA0BAAAPAAAAAAAAAAEAIAAAACIAAABkcnMvZG93&#10;bnJldi54bWxQSwECFAAUAAAACACHTuJAIOtEHhkDAADpCwAADgAAAAAAAAABACAAAAArAQAAZHJz&#10;L2Uyb0RvYy54bWxQSwUGAAAAAAYABgBZAQAAtg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pwVYlL4AAADb&#10;AAAADwAAAGRycy9kb3ducmV2LnhtbEWPQWsCMRSE74L/ITzBm2a3gi2rUYooeLBgbaH09tg8N0s3&#10;L2GTumt/vRGEHoeZ+YZZrnvbiAu1oXasIJ9mIIhLp2uuFHx+7CYvIEJE1tg4JgVXCrBeDQdLLLTr&#10;+J0up1iJBOFQoAIToy+kDKUhi2HqPHHyzq61GJNsK6lb7BLcNvIpy+bSYs1pwaCnjaHy5/RrFXxf&#10;v47x2O/87PDnD2bbdfw2e1VqPMqzBYhIffwPP9p7reA5h/uX9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VYlL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V9fG474AAADb&#10;AAAADwAAAGRycy9kb3ducmV2LnhtbEWPQWsCMRSE74L/IbxCb5pVwcpqlCIVelCwWijeHpvnZnHz&#10;Ejapu/rrTaHgcZiZb5jFqrO1uFITKscKRsMMBHHhdMWlgu/jZjADESKyxtoxKbhRgNWy31tgrl3L&#10;X3Q9xFIkCIccFZgYfS5lKAxZDEPniZN3do3FmGRTSt1gm+C2luMsm0qLFacFg57WhorL4dcqON1+&#10;9nHfbfxke/db89G2vJu8K/X6MsrmICJ18Rn+b39qBW9j+Pu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fG4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OJtjeL4AAADb&#10;AAAADwAAAGRycy9kb3ducmV2LnhtbEWPQWsCMRSE74L/ITyhN83aBSurUUqp0IOCVaH09tg8N0s3&#10;L2GTuqu/3hQKHoeZ+YZZrnvbiAu1oXasYDrJQBCXTtdcKTgdN+M5iBCRNTaOScGVAqxXw8ESC+06&#10;/qTLIVYiQTgUqMDE6AspQ2nIYpg4T5y8s2stxiTbSuoWuwS3jXzOspm0WHNaMOjpzVD5c/i1Cr6v&#10;X/u47zc+39781rx3He/yV6WeRtNsASJSHx/h//aHVvCSw9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tjeL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6764020</wp:posOffset>
                </wp:positionV>
                <wp:extent cx="1057275" cy="333375"/>
                <wp:effectExtent l="19050" t="21590" r="28575" b="2603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67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05pt;margin-top:532.6pt;height:26.25pt;width:83.25pt;z-index:251672576;mso-width-relative:page;mso-height-relative:page;" coordorigin="16245,4230" coordsize="1665,525" o:gfxdata="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Qifcr9wAAAANAQAADwAAAAAAAAABACAAAAAiAAAAZHJz&#10;L2Rvd25yZXYueG1sUEsBAhQAFAAAAAgAh07iQAmc9LgdAwAA6QsAAA4AAAAAAAAAAQAgAAAAKwEA&#10;AGRycy9lMm9Eb2MueG1sUEsFBgAAAAAGAAYAWQEAALoGAAAAAA==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wnnzpr4AAADb&#10;AAAADwAAAGRycy9kb3ducmV2LnhtbEWPQWsCMRSE74L/IbyCN81awcpqlCIVerBgVRBvj81zs7h5&#10;CZvUXf31TaHgcZiZb5jFqrO1uFETKscKxqMMBHHhdMWlguNhM5yBCBFZY+2YFNwpwGrZ7y0w167l&#10;b7rtYykShEOOCkyMPpcyFIYshpHzxMm7uMZiTLIppW6wTXBby9csm0qLFacFg57Whorr/scqON9P&#10;u7jrNn6yffit+Whb/pq8KzV4GWdzEJG6+Az/tz+1gukb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nzp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s+Zn1LwAAADb&#10;AAAADwAAAGRycy9kb3ducmV2LnhtbEVPyWrDMBC9F/oPYgq9NXISMMWJEkpJoAcXnAVCboM1tUyt&#10;kbDU2O7XV4dAj4+3r7ej7cSN+tA6VjCfZSCIa6dbbhScT/uXVxAhImvsHJOCiQJsN48Payy0G/hA&#10;t2NsRArhUKACE6MvpAy1IYth5jxx4r5cbzEm2DdS9zikcNvJRZbl0mLLqcGgp3dD9ffxxyq4Tpcq&#10;VuPeL8tfX5rdMPDn8k2p56d5tgIRaYz/4rv7QyvI09j0Jf0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mZ9S8AAAA&#10;2wAAAA8AAAAAAAAAAQAgAAAAIgAAAGRycy9kb3ducmV2LnhtbFBLAQIUABQAAAAIAIdO4kAzLwWe&#10;OwAAADkAAAAQAAAAAAAAAAEAIAAAAAsBAABkcnMvc2hhcGV4bWwueG1sUEsFBgAAAAAGAAYAWwEA&#10;ALU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3KrCT74AAADb&#10;AAAADwAAAGRycy9kb3ducmV2LnhtbEWPQWsCMRSE74L/IbyCN81aQepqlCIVerBgVRBvj81zs7h5&#10;CZvUXf31TaHgcZiZb5jFqrO1uFETKscKxqMMBHHhdMWlguNhM3wDESKyxtoxKbhTgNWy31tgrl3L&#10;33Tbx1IkCIccFZgYfS5lKAxZDCPniZN3cY3FmGRTSt1gm+C2lq9ZNpUWK04LBj2tDRXX/Y9VcL6f&#10;dnHXbfxk+/Bb89G2/DV5V2rwMs7mICJ18Rn+b39qBdMZ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rCT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6202045</wp:posOffset>
                </wp:positionV>
                <wp:extent cx="1057275" cy="333375"/>
                <wp:effectExtent l="19050" t="21590" r="28575" b="2603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63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8pt;margin-top:488.35pt;height:26.25pt;width:83.25pt;z-index:251671552;mso-width-relative:page;mso-height-relative:page;" coordorigin="16245,4230" coordsize="1665,525" o:gfxdata="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9zfUqtwAAAAMAQAADwAAAAAAAAABACAAAAAiAAAAZHJz&#10;L2Rvd25yZXYueG1sUEsBAhQAFAAAAAgAh07iQPbJwS8dAwAA6QsAAA4AAAAAAAAAAQAgAAAAKwEA&#10;AGRycy9lMm9Eb2MueG1sUEsFBgAAAAAGAAYAWQEAALoGAAAAAA==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vUL1pb0AAADb&#10;AAAADwAAAGRycy9kb3ducmV2LnhtbEWPQWsCMRSE7wX/Q3iCt5q1C1JWo4goeFCwtiDeHpvnZnHz&#10;Ejapu/rrm0Khx2FmvmHmy9424k5tqB0rmIwzEMSl0zVXCr4+t6/vIEJE1tg4JgUPCrBcDF7mWGjX&#10;8QfdT7ESCcKhQAUmRl9IGUpDFsPYeeLkXV1rMSbZVlK32CW4beRblk2lxZrTgkFPa0Pl7fRtFVwe&#10;52M89luf759+bzZdx4d8pdRoOMlmICL18T/8195pBdMcfr+kH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QvWlvQAA&#10;ANsAAAAPAAAAAAAAAAEAIAAAACIAAABkcnMvZG93bnJldi54bWxQSwECFAAUAAAACACHTuJAMy8F&#10;njsAAAA5AAAAEAAAAAAAAAABACAAAAAMAQAAZHJzL3NoYXBleG1sLnhtbFBLBQYAAAAABgAGAFsB&#10;AAC2AwAAAAA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Mqtt0b4AAADb&#10;AAAADwAAAGRycy9kb3ducmV2LnhtbEWPQWsCMRSE74L/IbxCb5pVi8hqlCIKPViwWijeHpvnZnHz&#10;Ejapu/bXG6HgcZiZb5jFqrO1uFITKscKRsMMBHHhdMWlgu/jdjADESKyxtoxKbhRgNWy31tgrl3L&#10;X3Q9xFIkCIccFZgYfS5lKAxZDEPniZN3do3FmGRTSt1gm+C2luMsm0qLFacFg57WhorL4dcqON1+&#10;9nHfbf1k9+d3ZtO2/Dl5V+r1ZZTNQUTq4jP83/7QCqZv8Pi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tt0b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XefISr4AAADb&#10;AAAADwAAAGRycy9kb3ducmV2LnhtbEWPQWsCMRSE74L/IbxCb5pVqchqlCIKPViwWijeHpvnZnHz&#10;Ejapu/bXG6HgcZiZb5jFqrO1uFITKscKRsMMBHHhdMWlgu/jdjADESKyxtoxKbhRgNWy31tgrl3L&#10;X3Q9xFIkCIccFZgYfS5lKAxZDEPniZN3do3FmGRTSt1gm+C2luMsm0qLFacFg57WhorL4dcqON1+&#10;9nHfbf1k9+d3ZtO2/Dl5V+r1ZZTNQUTq4jP83/7QCqZv8Pi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fIS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5630545</wp:posOffset>
                </wp:positionV>
                <wp:extent cx="1057275" cy="333375"/>
                <wp:effectExtent l="19050" t="21590" r="28575" b="2603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59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8pt;margin-top:443.35pt;height:26.25pt;width:83.25pt;z-index:251670528;mso-width-relative:page;mso-height-relative:page;" coordorigin="16245,4230" coordsize="1665,525" o:gfxdata="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X2OT7dsAAAALAQAADwAAAAAAAAABACAAAAAi&#10;AAAAZHJzL2Rvd25yZXYueG1sUEsBAhQAFAAAAAgAh07iQMJuV1EkAwAA6QsAAA4AAAAAAAAAAQAg&#10;AAAAKgEAAGRycy9lMm9Eb2MueG1sUEsFBgAAAAAGAAYAWQEAAMAGAAAAAA==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EsYI8r4AAADb&#10;AAAADwAAAGRycy9kb3ducmV2LnhtbEWPQWsCMRSE74L/ITyhN82qWNqtUUQq9GBBbUG8PTavm8XN&#10;S9ik7uqvbwqCx2FmvmHmy87W4kJNqBwrGI8yEMSF0xWXCr6/NsMXECEia6wdk4IrBVgu+r055tq1&#10;vKfLIZYiQTjkqMDE6HMpQ2HIYhg5T5y8H9dYjEk2pdQNtgluaznJsmdpseK0YNDT2lBxPvxaBafr&#10;cRd33cZPtze/Ne9ty5/TlVJPg3H2BiJSFx/he/tDK5i9wv+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YI8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TZBr0rwAAADb&#10;AAAADwAAAGRycy9kb3ducmV2LnhtbEVPyWrDMBC9F/oPYgq9NXISMMWJEkpJoAcXnAVCboM1tUyt&#10;kbDU2O7XV4dAj4+3r7ej7cSN+tA6VjCfZSCIa6dbbhScT/uXVxAhImvsHJOCiQJsN48Payy0G/hA&#10;t2NsRArhUKACE6MvpAy1IYth5jxx4r5cbzEm2DdS9zikcNvJRZbl0mLLqcGgp3dD9ffxxyq4Tpcq&#10;VuPeL8tfX5rdMPDn8k2p56d5tgIRaYz/4rv7QyvI0/r0Jf0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Qa9K8AAAA&#10;2wAAAA8AAAAAAAAAAQAgAAAAIgAAAGRycy9kb3ducmV2LnhtbFBLAQIUABQAAAAIAIdO4kAzLwWe&#10;OwAAADkAAAAQAAAAAAAAAAEAIAAAAAsBAABkcnMvc2hhcGV4bWwueG1sUEsFBgAAAAAGAAYAWwEA&#10;ALU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ItzOSb0AAADb&#10;AAAADwAAAGRycy9kb3ducmV2LnhtbEWPQWsCMRSE7wX/Q3iCt5rdClJWo4goeFCwtiDeHpvnZnHz&#10;Ejapu/rrm0Khx2FmvmHmy9424k5tqB0ryMcZCOLS6ZorBV+f29d3ECEia2wck4IHBVguBi9zLLTr&#10;+IPup1iJBOFQoAIToy+kDKUhi2HsPHHyrq61GJNsK6lb7BLcNvIty6bSYs1pwaCntaHydvq2Ci6P&#10;8zEe+62f7J9+bzZdx4fJSqnRMM9mICL18T/8195pBdMcfr+kH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3M5JvQAA&#10;ANsAAAAPAAAAAAAAAAEAIAAAACIAAABkcnMvZG93bnJldi54bWxQSwECFAAUAAAACACHTuJAMy8F&#10;njsAAAA5AAAAEAAAAAAAAAABACAAAAAMAQAAZHJzL3NoYXBleG1sLnhtbFBLBQYAAAAABgAGAFsB&#10;AAC2AwAAAAA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5049520</wp:posOffset>
                </wp:positionV>
                <wp:extent cx="1057275" cy="333375"/>
                <wp:effectExtent l="19050" t="21590" r="28575" b="2603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54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5.55pt;margin-top:397.6pt;height:26.25pt;width:83.25pt;z-index:251669504;mso-width-relative:page;mso-height-relative:page;" coordorigin="16245,4230" coordsize="1665,525" o:gfxdata="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BlKjra2wAAAAsBAAAPAAAAAAAAAAEAIAAAACIAAABkcnMv&#10;ZG93bnJldi54bWxQSwECFAAUAAAACACHTuJAowN3hB0DAADpCwAADgAAAAAAAAABACAAAAAqAQAA&#10;ZHJzL2Uyb0RvYy54bWxQSwUGAAAAAAYABgBZAQAAuQ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/MenbL8AAADb&#10;AAAADwAAAGRycy9kb3ducmV2LnhtbEWPT2sCMRTE74LfITyhN836p6VsjSJSoQcLagvi7bF53Sxu&#10;XsImdVc/fVMQPA4z8xtmvuxsLS7UhMqxgvEoA0FcOF1xqeD7azN8BREissbaMSm4UoDlot+bY65d&#10;y3u6HGIpEoRDjgpMjD6XMhSGLIaR88TJ+3GNxZhkU0rdYJvgtpaTLHuRFitOCwY9rQ0V58OvVXC6&#10;Hndx1238dHvzW/Petvw5XSn1NBhnbyAidfERvrc/tILnGfx/S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Hp2y/&#10;AAAA2wAAAA8AAAAAAAAAAQAgAAAAIgAAAGRycy9kb3ducmV2LnhtbFBLAQIUABQAAAAIAIdO4kAz&#10;LwWeOwAAADkAAAAQAAAAAAAAAAEAIAAAAA4BAABkcnMvc2hhcGV4bWwueG1sUEsFBgAAAAAGAAYA&#10;WwEAALg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k4sC974AAADb&#10;AAAADwAAAGRycy9kb3ducmV2LnhtbEWPQWsCMRSE74L/IbyCN81aschqlCIVerBgVRBvj81zs7h5&#10;CZvUXf31TaHgcZiZb5jFqrO1uFETKscKxqMMBHHhdMWlguNhM5yBCBFZY+2YFNwpwGrZ7y0w167l&#10;b7rtYykShEOOCkyMPpcyFIYshpHzxMm7uMZiTLIppW6wTXBby9cse5MWK04LBj2tDRXX/Y9VcL6f&#10;dnHXbfxk+/Bb89G2/DV5V2rwMs7mICJ18Rn+b39qBdMp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sC9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Y1mcgL4AAADb&#10;AAAADwAAAGRycy9kb3ducmV2LnhtbEWPQWsCMRSE74L/IbxCb5pVqchqlCIKPViwWijeHpvnZnHz&#10;Ejapu/bXG6HgcZiZb5jFqrO1uFITKscKRsMMBHHhdMWlgu/jdjADESKyxtoxKbhRgNWy31tgrl3L&#10;X3Q9xFIkCIccFZgYfS5lKAxZDEPniZN3do3FmGRTSt1gm+C2luMsm0qLFacFg57WhorL4dcqON1+&#10;9nHfbf1k9+d3ZtO2/Dl5V+r1ZZTNQUTq4jP83/7QCt6m8Pi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mcgL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4468495</wp:posOffset>
                </wp:positionV>
                <wp:extent cx="1057275" cy="333375"/>
                <wp:effectExtent l="19050" t="21590" r="28575" b="2603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50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3.3pt;margin-top:351.85pt;height:26.25pt;width:83.25pt;z-index:251668480;mso-width-relative:page;mso-height-relative:page;" coordorigin="16245,4230" coordsize="1665,525" o:gfxdata="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l5Vz79sAAAALAQAADwAAAAAAAAABACAAAAAiAAAAZHJz&#10;L2Rvd25yZXYueG1sUEsBAhQAFAAAAAgAh07iQDTpsHMeAwAA6QsAAA4AAAAAAAAAAQAgAAAAKgEA&#10;AGRycy9lMm9Eb2MueG1sUEsFBgAAAAAGAAYAWQEAALoGAAAAAA==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g/yhb7sAAADb&#10;AAAADwAAAGRycy9kb3ducmV2LnhtbEVPz2vCMBS+C/sfwht401RFkc4oY0zw4ECrMHZ7NG9NWfMS&#10;mmjr/npzEDx+fL9Xm9424kptqB0rmIwzEMSl0zVXCs6n7WgJIkRkjY1jUnCjAJv1y2CFuXYdH+la&#10;xEqkEA45KjAx+lzKUBqyGMbOEyfu17UWY4JtJXWLXQq3jZxm2UJarDk1GPT0Yaj8Ky5Wwc/t+xAP&#10;/dbP9v9+bz67jr9m70oNXyfZG4hIfXyKH+6dVjBP69OX9AP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/yhb7sAAADb&#10;AAAADwAAAAAAAAABACAAAAAiAAAAZHJzL2Rvd25yZXYueG1sUEsBAhQAFAAAAAgAh07iQDMvBZ47&#10;AAAAOQAAABAAAAAAAAAAAQAgAAAACgEAAGRycy9zaGFwZXhtbC54bWxQSwUGAAAAAAYABgBbAQAA&#10;tA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7LAE9L4AAADb&#10;AAAADwAAAGRycy9kb3ducmV2LnhtbEWPQWsCMRSE74L/ITzBm2a3YimrUYooeLBgbaH09tg8N0s3&#10;L2GTumt/vRGEHoeZ+YZZrnvbiAu1oXasIJ9mIIhLp2uuFHx+7CYvIEJE1tg4JgVXCrBeDQdLLLTr&#10;+J0up1iJBOFQoAIToy+kDKUhi2HqPHHyzq61GJNsK6lb7BLcNvIpy56lxZrTgkFPG0Plz+nXKvi+&#10;fh3jsd/52eHPH8y26/ht9qrUeJRnCxCR+vgffrT3WsE8h/uX9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AE9L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HGKag74AAADb&#10;AAAADwAAAGRycy9kb3ducmV2LnhtbEWPQWsCMRSE74L/IbxCb5pVschqlCIVelCwWijeHpvnZnHz&#10;Ejapu/rrTaHgcZiZb5jFqrO1uFITKscKRsMMBHHhdMWlgu/jZjADESKyxtoxKbhRgNWy31tgrl3L&#10;X3Q9xFIkCIccFZgYfS5lKAxZDEPniZN3do3FmGRTSt1gm+C2luMse5MWK04LBj2tDRWXw69VcLr9&#10;7OO+2/jJ9u635qNteTd5V+r1ZZTNQUTq4jP83/7UCqZj+Pu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Kag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3877945</wp:posOffset>
                </wp:positionV>
                <wp:extent cx="1057275" cy="333375"/>
                <wp:effectExtent l="19050" t="21590" r="28575" b="2603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46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05pt;margin-top:305.35pt;height:26.25pt;width:83.25pt;z-index:251667456;mso-width-relative:page;mso-height-relative:page;" coordorigin="16245,4230" coordsize="1665,525" o:gfxdata="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MFuxQfbAAAACwEAAA8AAAAAAAAAAQAgAAAAIgAAAGRycy9k&#10;b3ducmV2LnhtbFBLAQIUABQAAAAIAIdO4kBIauseHAMAAOkLAAAOAAAAAAAAAAEAIAAAACoBAABk&#10;cnMvZTJvRG9jLnhtbFBLBQYAAAAABgAGAFkBAAC4BgAAAAA=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5oAKXb4AAADb&#10;AAAADwAAAGRycy9kb3ducmV2LnhtbEWPQWsCMRSE74L/IbxCb5pVi8hqlCIKPViwWijeHpvnZnHz&#10;Ejapu/bXG6HgcZiZb5jFqrO1uFITKscKRsMMBHHhdMWlgu/jdjADESKyxtoxKbhRgNWy31tgrl3L&#10;X3Q9xFIkCIccFZgYfS5lKAxZDEPniZN3do3FmGRTSt1gm+C2luMsm0qLFacFg57WhorL4dcqON1+&#10;9nHfbf1k9+d3ZtO2/Dl5V+r1ZZTNQUTq4jP83/7QCt6m8Pi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AKXb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icyvxr8AAADb&#10;AAAADwAAAGRycy9kb3ducmV2LnhtbEWPT2sCMRTE74LfITyhN836h7ZsjSJSoQcLagvi7bF53Sxu&#10;XsImdVc/fVMQPA4z8xtmvuxsLS7UhMqxgvEoA0FcOF1xqeD7azN8BREissbaMSm4UoDlot+bY65d&#10;y3u6HGIpEoRDjgpMjD6XMhSGLIaR88TJ+3GNxZhkU0rdYJvgtpaTLHuWFitOCwY9rQ0V58OvVXC6&#10;Hndx1238dHvzW/Petvw5XSn1NBhnbyAidfERvrc/tILZC/x/S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Mr8a/&#10;AAAA2wAAAA8AAAAAAAAAAQAgAAAAIgAAAGRycy9kb3ducmV2LnhtbFBLAQIUABQAAAAIAIdO4kAz&#10;LwWeOwAAADkAAAAQAAAAAAAAAAEAIAAAAA4BAABkcnMvc2hhcGV4bWwueG1sUEsFBgAAAAAGAAYA&#10;WwEAALg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+FM7tLsAAADb&#10;AAAADwAAAGRycy9kb3ducmV2LnhtbEVPy2oCMRTdC/2HcAvuNOMDkalRSqngwoKOQunuMrmdDJ3c&#10;hEl0xn69WQguD+e92vS2EVdqQ+1YwWScgSAuna65UnA+bUdLECEia2wck4IbBdisXwYrzLXr+EjX&#10;IlYihXDIUYGJ0edShtKQxTB2njhxv661GBNsK6lb7FK4beQ0yxbSYs2pwaCnD0PlX3GxCn5u34d4&#10;6Ld+tv/3e/PZdfw1e1dq+DrJ3kBE6uNT/HDvtIJ5Gpu+pB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M7tLsAAADb&#10;AAAADwAAAAAAAAABACAAAAAiAAAAZHJzL2Rvd25yZXYueG1sUEsBAhQAFAAAAAgAh07iQDMvBZ47&#10;AAAAOQAAABAAAAAAAAAAAQAgAAAACgEAAGRycy9zaGFwZXhtbC54bWxQSwUGAAAAAAYABgBbAQAA&#10;tA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3315970</wp:posOffset>
                </wp:positionV>
                <wp:extent cx="1057275" cy="333375"/>
                <wp:effectExtent l="19050" t="21590" r="28575" b="2603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41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5.55pt;margin-top:261.1pt;height:26.25pt;width:83.25pt;z-index:251666432;mso-width-relative:page;mso-height-relative:page;" coordorigin="16245,4230" coordsize="1665,525" o:gfxdata="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AfoKel3AAAAAsBAAAPAAAAAAAAAAEAIAAAACIAAABkcnMvZG93&#10;bnJldi54bWxQSwECFAAUAAAACACHTuJAevDcfRkDAADpCwAADgAAAAAAAAABACAAAAArAQAAZHJz&#10;L2Uyb0RvYy54bWxQSwUGAAAAAAYABgBZAQAAtg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aWmSKb4AAADb&#10;AAAADwAAAGRycy9kb3ducmV2LnhtbEWPQWsCMRSE74L/ITzBm2a3SimrUYooeLBgbaH09tg8N0s3&#10;L2GTumt/vRGEHoeZ+YZZrnvbiAu1oXasIJ9mIIhLp2uuFHx+7CYvIEJE1tg4JgVXCrBeDQdLLLTr&#10;+J0up1iJBOFQoAIToy+kDKUhi2HqPHHyzq61GJNsK6lb7BLcNvIpy56lxZrTgkFPG0Plz+nXKvi+&#10;fh3jsd/52eHPH8y26/ht9qrUeJRnCxCR+vgffrT3WsE8h/uX9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mSKb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mbsMXr4AAADb&#10;AAAADwAAAGRycy9kb3ducmV2LnhtbEWPT2sCMRTE74LfIbxCb5r1D0VWoxSp0IOC1ULx9tg8N4ub&#10;l7BJ3dVPbwoFj8PM/IZZrDpbiys1oXKsYDTMQBAXTldcKvg+bgYzECEia6wdk4IbBVgt+70F5tq1&#10;/EXXQyxFgnDIUYGJ0edShsKQxTB0njh5Z9dYjEk2pdQNtgluaznOsjdpseK0YNDT2lBxOfxaBafb&#10;zz7uu42fbO9+az7alneTd6VeX0bZHESkLj7D/+1PrWA6hr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sMX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9vepxb4AAADb&#10;AAAADwAAAGRycy9kb3ducmV2LnhtbEWPQWsCMRSE74L/ITyhN83alSKrUUqp0IOCVaH09tg8N0s3&#10;L2GTuqu/3hQKHoeZ+YZZrnvbiAu1oXasYDrJQBCXTtdcKTgdN+M5iBCRNTaOScGVAqxXw8ESC+06&#10;/qTLIVYiQTgUqMDE6AspQ2nIYpg4T5y8s2stxiTbSuoWuwS3jXzOshdpsea0YNDTm6Hy5/BrFXxf&#10;v/Zx3298vr35rXnvOt7lr0o9jabZAkSkPj7C/+0PrWCWw9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epxb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2706370</wp:posOffset>
                </wp:positionV>
                <wp:extent cx="1057275" cy="333375"/>
                <wp:effectExtent l="19050" t="21590" r="28575" b="2603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37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5.55pt;margin-top:213.1pt;height:26.25pt;width:83.25pt;z-index:251665408;mso-width-relative:page;mso-height-relative:page;" coordorigin="16245,4230" coordsize="1665,525" o:gfxdata="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A4lk2V2wAAAAsBAAAPAAAAAAAAAAEAIAAAACIAAABkcnMv&#10;ZG93bnJldi54bWxQSwECFAAUAAAACACHTuJA57FcHB0DAADpCwAADgAAAAAAAAABACAAAAAqAQAA&#10;ZHJzL2Uyb0RvYy54bWxQSwUGAAAAAAYABgBZAQAAuQ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0crcu74AAADb&#10;AAAADwAAAGRycy9kb3ducmV2LnhtbEWPQWsCMRSE74L/ITyhN83aBSurUUqp0IOCVaH09tg8N0s3&#10;L2GTuqu/3hQKHoeZ+YZZrnvbiAu1oXasYDrJQBCXTtdcKTgdN+M5iBCRNTaOScGVAqxXw8ESC+06&#10;/qTLIVYiQTgUqMDE6AspQ2nIYpg4T5y8s2stxiTbSuoWuwS3jXzOspm0WHNaMOjpzVD5c/i1Cr6v&#10;X/u47zc+39781rx3He/yV6WeRtNsASJSHx/h//aHVpC/wN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rcu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oFVIybsAAADb&#10;AAAADwAAAGRycy9kb3ducmV2LnhtbEVPz2vCMBS+D/wfwhN2m2lXGKMai4jCDg7UDcTbo3k2xeYl&#10;NJmt++uXg7Djx/d7UY22EzfqQ+tYQT7LQBDXTrfcKPj+2r68gwgRWWPnmBTcKUC1nDwtsNRu4APd&#10;jrERKYRDiQpMjL6UMtSGLIaZ88SJu7jeYkywb6TucUjhtpOvWfYmLbacGgx6Whuqr8cfq+B8P+3j&#10;ftz6Yvfrd2YzDPxZrJR6nubZHESkMf6LH+4PraBIY9OX9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VIybsAAADb&#10;AAAADwAAAAAAAAABACAAAAAiAAAAZHJzL2Rvd25yZXYueG1sUEsBAhQAFAAAAAgAh07iQDMvBZ47&#10;AAAAOQAAABAAAAAAAAAAAQAgAAAACgEAAGRycy9zaGFwZXhtbC54bWxQSwUGAAAAAAYABgBbAQAA&#10;tA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zxntUr4AAADb&#10;AAAADwAAAGRycy9kb3ducmV2LnhtbEWPQWsCMRSE74L/ITyhN83aBamrUUqp0IOCVaH09tg8N0s3&#10;L2GTuqu/3hQKHoeZ+YZZrnvbiAu1oXasYDrJQBCXTtdcKTgdN+MXECEia2wck4IrBVivhoMlFtp1&#10;/EmXQ6xEgnAoUIGJ0RdShtKQxTBxnjh5Z9dajEm2ldQtdgluG/mcZTNpsea0YNDTm6Hy5/BrFXxf&#10;v/Zx3298vr35rXnvOt7lr0o9jabZAkSkPj7C/+0PrSCfw9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ntU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2153920</wp:posOffset>
                </wp:positionV>
                <wp:extent cx="1057275" cy="333375"/>
                <wp:effectExtent l="19050" t="21590" r="28575" b="2603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32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8pt;margin-top:169.6pt;height:26.25pt;width:83.25pt;z-index:251664384;mso-width-relative:page;mso-height-relative:page;" coordorigin="16245,4230" coordsize="1665,525" o:gfxdata="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DB4/LN2wAAAAsBAAAPAAAAAAAAAAEAIAAAACIAAABkcnMv&#10;ZG93bnJldi54bWxQSwECFAAUAAAACACHTuJA+wyZ7x0DAADpCwAADgAAAAAAAAABACAAAAAqAQAA&#10;ZHJzL2Uyb0RvYy54bWxQSwUGAAAAAAYABgBZAQAAuQYAAAAA&#10;">
                <o:lock v:ext="edit" aspectratio="f"/>
                <v:shape id="五角星 27" o:spid="_x0000_s1026" style="position:absolute;left:16245;top:4230;height:510;width:510;v-text-anchor:middle;" filled="f" stroked="t" coordsize="510,510" o:gfxdata="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X8jvQAA&#10;ANsAAAAPAAAAAAAAAAEAIAAAACIAAABkcnMvZG93bnJldi54bWxQSwECFAAUAAAACACHTuJAMy8F&#10;njsAAAA5AAAAEAAAAAAAAAABACAAAAAMAQAAZHJzL3NoYXBleG1sLnhtbFBLBQYAAAAABgAGAFsB&#10;AAC2AwAAAAA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8" o:spid="_x0000_s1026" style="position:absolute;left:16815;top:4230;height:510;width:510;v-text-anchor:middle;" filled="f" stroked="t" coordsize="510,510" o:gfxdata="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dq4vQAA&#10;ANsAAAAPAAAAAAAAAAEAIAAAACIAAABkcnMvZG93bnJldi54bWxQSwECFAAUAAAACACHTuJAMy8F&#10;njsAAAA5AAAAEAAAAAAAAAABACAAAAAMAQAAZHJzL3NoYXBleG1sLnhtbFBLBQYAAAAABgAGAFsB&#10;AAC2AwAAAAA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五角星 29" o:spid="_x0000_s1026" style="position:absolute;left:17400;top:4245;height:510;width:510;v-text-anchor:middle;" filled="f" stroked="t" coordsize="510,510" o:gfxdata="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TnV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1591945</wp:posOffset>
                </wp:positionV>
                <wp:extent cx="1057275" cy="333375"/>
                <wp:effectExtent l="19050" t="21590" r="28575" b="2603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333375"/>
                          <a:chOff x="16245" y="4230"/>
                          <a:chExt cx="1665" cy="525"/>
                        </a:xfrm>
                      </wpg:grpSpPr>
                      <wps:wsp>
                        <wps:cNvPr id="27" name="五角星 27"/>
                        <wps:cNvSpPr/>
                        <wps:spPr>
                          <a:xfrm>
                            <a:off x="1624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五角星 28"/>
                        <wps:cNvSpPr/>
                        <wps:spPr>
                          <a:xfrm>
                            <a:off x="16815" y="4230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五角星 29"/>
                        <wps:cNvSpPr/>
                        <wps:spPr>
                          <a:xfrm>
                            <a:off x="17400" y="4245"/>
                            <a:ext cx="510" cy="51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3.3pt;margin-top:125.35pt;height:26.25pt;width:83.25pt;z-index:251663360;mso-width-relative:page;mso-height-relative:page;" coordorigin="16245,4230" coordsize="1665,525" o:gfxdata="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qOKiNwAAAALAQAADwAAAAAAAAABACAAAAAiAAAAZHJzL2Rvd25yZXYueG1sUEsB&#10;AhQAFAAAAAgAh07iQM+XziyAAwAA0QwAAA4AAAAAAAAAAQAgAAAAKwEAAGRycy9lMm9Eb2MueG1s&#10;UEsFBgAAAAAGAAYAWQEAAB0HAAAAAA==&#10;">
                <o:lock v:ext="edit" aspectratio="f"/>
                <v:shape id="_x0000_s1026" o:spid="_x0000_s1026" style="position:absolute;left:16245;top:4230;height:510;width:510;v-text-anchor:middle;" filled="f" stroked="t" coordsize="510,510" o:gfxdata="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NKZr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_x0000_s1026" o:spid="_x0000_s1026" style="position:absolute;left:16815;top:4230;height:510;width:510;v-text-anchor:middle;" filled="f" stroked="t" coordsize="510,510" o:gfxdata="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M3hS8AAAA&#10;2wAAAA8AAAAAAAAAAQAgAAAAIgAAAGRycy9kb3ducmV2LnhtbFBLAQIUABQAAAAIAIdO4kAzLwWe&#10;OwAAADkAAAAQAAAAAAAAAAEAIAAAAAsBAABkcnMvc2hhcGV4bWwueG1sUEsFBgAAAAAGAAYAWwEA&#10;ALUDAAAAAA==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_x0000_s1026" o:spid="_x0000_s1026" style="position:absolute;left:17400;top:4245;height:510;width:510;v-text-anchor:middle;" filled="f" stroked="t" coordsize="510,510" o:gfxdata="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B7j74A&#10;AADbAAAADwAAAAAAAAABACAAAAAiAAAAZHJzL2Rvd25yZXYueG1sUEsBAhQAFAAAAAgAh07iQDMv&#10;BZ47AAAAOQAAABAAAAAAAAAAAQAgAAAADQEAAGRycy9zaGFwZXhtbC54bWxQSwUGAAAAAAYABgBb&#10;AQAAtwMAAAAA&#10;" path="m0,194l194,194,255,0,315,194,509,194,352,315,412,509,255,389,97,509,157,315xe">
                  <v:path o:connectlocs="255,0;0,194;97,509;412,509;509,194" o:connectangles="247,164,82,82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343535</wp:posOffset>
                </wp:positionV>
                <wp:extent cx="5427980" cy="4286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u w:val="no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lang w:val="en-US" w:eastAsia="zh-CN"/>
                              </w:rPr>
                              <w:t>班级：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lang w:val="en-US" w:eastAsia="zh-CN"/>
                              </w:rPr>
                              <w:t>完成情况：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02576B"/>
                                <w:sz w:val="32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55pt;margin-top:27.05pt;height:33.75pt;width:427.4pt;z-index:251662336;mso-width-relative:page;mso-height-relative:page;" filled="f" stroked="f" coordsize="21600,21600" o:gfxdata="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ETLmDaAAAACQEAAA8AAAAAAAAAAQAgAAAA&#10;IgAAAGRycy9kb3ducmV2LnhtbFBLAQIUABQAAAAIAIdO4kBXawNjQgIAAHQ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lang w:val="en-US" w:eastAsia="zh-CN"/>
                        </w:rPr>
                        <w:t>姓名：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u w:val="non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lang w:val="en-US" w:eastAsia="zh-CN"/>
                        </w:rPr>
                        <w:t>班级：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u w:val="no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lang w:val="en-US" w:eastAsia="zh-CN"/>
                        </w:rPr>
                        <w:t>完成情况：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02576B"/>
                          <w:sz w:val="32"/>
                          <w:szCs w:val="28"/>
                          <w:u w:val="single"/>
                          <w:lang w:val="en-US" w:eastAsia="zh-CN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792480</wp:posOffset>
                </wp:positionV>
                <wp:extent cx="5627370" cy="88011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370" cy="880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0" w:type="auto"/>
                              <w:jc w:val="center"/>
                              <w:tblBorders>
                                <w:top w:val="single" w:color="BEBEBE" w:themeColor="background1" w:themeShade="BF" w:sz="4" w:space="0"/>
                                <w:left w:val="single" w:color="BEBEBE" w:themeColor="background1" w:themeShade="BF" w:sz="4" w:space="0"/>
                                <w:bottom w:val="single" w:color="BEBEBE" w:themeColor="background1" w:themeShade="BF" w:sz="4" w:space="0"/>
                                <w:right w:val="single" w:color="BEBEBE" w:themeColor="background1" w:themeShade="BF" w:sz="4" w:space="0"/>
                                <w:insideH w:val="single" w:color="BEBEBE" w:themeColor="background1" w:themeShade="BF" w:sz="4" w:space="0"/>
                                <w:insideV w:val="single" w:color="BEBEBE" w:themeColor="background1" w:themeShade="BF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38"/>
                              <w:gridCol w:w="2674"/>
                              <w:gridCol w:w="2560"/>
                              <w:gridCol w:w="1921"/>
                            </w:tblGrid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shd w:val="clear" w:color="auto" w:fill="025764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shd w:val="clear" w:color="auto" w:fill="025764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家务项目</w:t>
                                  </w:r>
                                  <w:r>
                                    <w:rPr>
                                      <w:rFonts w:hint="default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114300" distR="114300">
                                        <wp:extent cx="522605" cy="522605"/>
                                        <wp:effectExtent l="0" t="0" r="0" b="10795"/>
                                        <wp:docPr id="82" name="图片 82" descr="扫把"/>
                                        <wp:cNvGraphicFramePr>
                                          <a:graphicFrameLocks xmlns:a="http://schemas.openxmlformats.org/drawingml/2006/main" noChangeAspect="1"/>
                                          <a:extLst xmlns:a="http://schemas.openxmlformats.org/drawingml/2006/main">
                                            <a:ext uri="{7FBC4E63-A832-4D11-8238-D91031DB1400}">
                                              <s:tag xmlns="http://www.wps.cn/officeDocument/2013/wpsCustomData" xmlns:s="http://www.wps.cn/officeDocument/2013/wpsCustomData">
                                                <s:item s:name="KSO_DOCER_RESOURCE_TRACE_INFO" s:val="{&quot;id&quot;:&quot;4636556&quot;,&quot;origin&quot;:0,&quot;type&quot;:&quot;icons&quot;,&quot;user&quot;:&quot;264558682&quot;}"/>
                                              </s:tag>
                                            </a:ext>
                                          </a:extLst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图片 82" descr="扫把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605" cy="522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shd w:val="clear" w:color="auto" w:fill="025764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我的体验</w:t>
                                  </w:r>
                                  <w:r>
                                    <w:rPr>
                                      <w:rFonts w:hint="default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114300" distR="114300">
                                        <wp:extent cx="459105" cy="459105"/>
                                        <wp:effectExtent l="0" t="0" r="17145" b="17145"/>
                                        <wp:docPr id="83" name="图片 83" descr="快乐表情"/>
                                        <wp:cNvGraphicFramePr>
                                          <a:graphicFrameLocks xmlns:a="http://schemas.openxmlformats.org/drawingml/2006/main" noChangeAspect="1"/>
                                          <a:extLst xmlns:a="http://schemas.openxmlformats.org/drawingml/2006/main">
                                            <a:ext uri="{7FBC4E63-A832-4D11-8238-D91031DB1400}">
                                              <s:tag xmlns="http://www.wps.cn/officeDocument/2013/wpsCustomData" xmlns:s="http://www.wps.cn/officeDocument/2013/wpsCustomData">
                                                <s:item s:name="KSO_DOCER_RESOURCE_TRACE_INFO" s:val="{&quot;id&quot;:&quot;19970270&quot;,&quot;origin&quot;:0,&quot;type&quot;:&quot;icons&quot;,&quot;user&quot;:&quot;264558682&quot;}"/>
                                              </s:tag>
                                            </a:ext>
                                          </a:extLst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" name="图片 83" descr="快乐表情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9105" cy="459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shd w:val="clear" w:color="auto" w:fill="025764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爸妈来评分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4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30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bottom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BEBEBE" w:themeColor="background1" w:themeShade="BF" w:sz="4" w:space="0"/>
                                  <w:left w:val="single" w:color="BEBEBE" w:themeColor="background1" w:themeShade="BF" w:sz="4" w:space="0"/>
                                  <w:bottom w:val="single" w:color="BEBEBE" w:themeColor="background1" w:themeShade="BF" w:sz="4" w:space="0"/>
                                  <w:right w:val="single" w:color="BEBEBE" w:themeColor="background1" w:themeShade="BF" w:sz="4" w:space="0"/>
                                  <w:insideH w:val="single" w:color="BEBEBE" w:themeColor="background1" w:themeShade="BF" w:sz="4" w:space="0"/>
                                  <w:insideV w:val="single" w:color="BEBEBE" w:themeColor="background1" w:themeShade="BF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40" w:hRule="atLeast"/>
                                <w:jc w:val="center"/>
                              </w:trPr>
                              <w:tc>
                                <w:tcPr>
                                  <w:tcW w:w="1338" w:type="dxa"/>
                                  <w:tcBorders>
                                    <w:top w:val="dashSmallGap" w:color="BEBEBE" w:themeColor="background1" w:themeShade="BF" w:sz="4" w:space="0"/>
                                    <w:left w:val="nil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404040" w:themeColor="text1" w:themeTint="BF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4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right w:val="dashSmallGap" w:color="BEBEBE" w:themeColor="background1" w:themeShade="BF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dashSmallGap" w:color="BEBEBE" w:themeColor="background1" w:themeShade="BF" w:sz="4" w:space="0"/>
                                    <w:left w:val="dashSmallGap" w:color="BEBEBE" w:themeColor="background1" w:themeShade="BF" w:sz="4" w:space="0"/>
                                    <w:right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旗黑-55简" w:hAnsi="汉仪旗黑-55简" w:eastAsia="汉仪旗黑-55简" w:cs="汉仪旗黑-55简"/>
                                      <w:color w:val="02576B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45pt;margin-top:62.4pt;height:693pt;width:443.1pt;z-index:251660288;mso-width-relative:page;mso-height-relative:page;" filled="f" stroked="f" coordsize="21600,21600" o:gfxdata="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U/litoAAAALAQAADwAAAAAAAAABACAAAAAiAAAA&#10;ZHJzL2Rvd25yZXYueG1sUEsBAhQAFAAAAAgAh07iQJ+NaYQ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0" w:type="auto"/>
                        <w:jc w:val="center"/>
                        <w:tblBorders>
                          <w:top w:val="single" w:color="BEBEBE" w:themeColor="background1" w:themeShade="BF" w:sz="4" w:space="0"/>
                          <w:left w:val="single" w:color="BEBEBE" w:themeColor="background1" w:themeShade="BF" w:sz="4" w:space="0"/>
                          <w:bottom w:val="single" w:color="BEBEBE" w:themeColor="background1" w:themeShade="BF" w:sz="4" w:space="0"/>
                          <w:right w:val="single" w:color="BEBEBE" w:themeColor="background1" w:themeShade="BF" w:sz="4" w:space="0"/>
                          <w:insideH w:val="single" w:color="BEBEBE" w:themeColor="background1" w:themeShade="BF" w:sz="4" w:space="0"/>
                          <w:insideV w:val="single" w:color="BEBEBE" w:themeColor="background1" w:themeShade="BF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38"/>
                        <w:gridCol w:w="2674"/>
                        <w:gridCol w:w="2560"/>
                        <w:gridCol w:w="1921"/>
                      </w:tblGrid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shd w:val="clear" w:color="auto" w:fill="025764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2674" w:type="dxa"/>
                            <w:tcBorders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shd w:val="clear" w:color="auto" w:fill="025764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家务项目</w:t>
                            </w:r>
                            <w:r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522605" cy="522605"/>
                                  <wp:effectExtent l="0" t="0" r="0" b="10795"/>
                                  <wp:docPr id="82" name="图片 82" descr="扫把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4636556&quot;,&quot;origin&quot;:0,&quot;type&quot;:&quot;icons&quot;,&quot;user&quot;:&quot;264558682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图片 82" descr="扫把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0" w:type="dxa"/>
                            <w:tcBorders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shd w:val="clear" w:color="auto" w:fill="025764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我的体验</w:t>
                            </w:r>
                            <w:r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459105" cy="459105"/>
                                  <wp:effectExtent l="0" t="0" r="17145" b="17145"/>
                                  <wp:docPr id="83" name="图片 83" descr="快乐表情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19970270&quot;,&quot;origin&quot;:0,&quot;type&quot;:&quot;icons&quot;,&quot;user&quot;:&quot;264558682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83" descr="快乐表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105" cy="459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shd w:val="clear" w:color="auto" w:fill="025764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爸妈来评分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4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</w:tblPrEx>
                        <w:trPr>
                          <w:trHeight w:val="930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bottom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BEBEBE" w:themeColor="background1" w:themeShade="BF" w:sz="4" w:space="0"/>
                            <w:left w:val="single" w:color="BEBEBE" w:themeColor="background1" w:themeShade="BF" w:sz="4" w:space="0"/>
                            <w:bottom w:val="single" w:color="BEBEBE" w:themeColor="background1" w:themeShade="BF" w:sz="4" w:space="0"/>
                            <w:right w:val="single" w:color="BEBEBE" w:themeColor="background1" w:themeShade="BF" w:sz="4" w:space="0"/>
                            <w:insideH w:val="single" w:color="BEBEBE" w:themeColor="background1" w:themeShade="BF" w:sz="4" w:space="0"/>
                            <w:insideV w:val="single" w:color="BEBEBE" w:themeColor="background1" w:themeShade="BF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40" w:hRule="atLeast"/>
                          <w:jc w:val="center"/>
                        </w:trPr>
                        <w:tc>
                          <w:tcPr>
                            <w:tcW w:w="1338" w:type="dxa"/>
                            <w:tcBorders>
                              <w:top w:val="dashSmallGap" w:color="BEBEBE" w:themeColor="background1" w:themeShade="BF" w:sz="4" w:space="0"/>
                              <w:left w:val="nil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74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right w:val="dashSmallGap" w:color="BEBEBE" w:themeColor="background1" w:themeShade="BF" w:sz="4" w:space="0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dashSmallGap" w:color="BEBEBE" w:themeColor="background1" w:themeShade="BF" w:sz="4" w:space="0"/>
                              <w:left w:val="dashSmallGap" w:color="BEBEBE" w:themeColor="background1" w:themeShade="BF" w:sz="4" w:space="0"/>
                              <w:right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02576B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-308610</wp:posOffset>
                </wp:positionV>
                <wp:extent cx="3845560" cy="725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0885" y="474980"/>
                          <a:ext cx="384556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02576B"/>
                                <w:sz w:val="52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02576B"/>
                                <w:sz w:val="52"/>
                                <w:szCs w:val="48"/>
                                <w:lang w:val="en-US" w:eastAsia="zh-CN"/>
                              </w:rPr>
                              <w:t>我是劳动小能手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2pt;margin-top:-24.3pt;height:57.15pt;width:302.8pt;z-index:251661312;mso-width-relative:page;mso-height-relative:page;" filled="f" stroked="f" coordsize="21600,21600" o:gfxdata="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sQh83bAAAACgEAAA8A&#10;AAAAAAAAAQAgAAAAIgAAAGRycy9kb3ducmV2LnhtbFBLAQIUABQAAAAIAIdO4kALbvY/TQIAAH8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旗黑-55简" w:hAnsi="汉仪旗黑-55简" w:eastAsia="汉仪旗黑-55简" w:cs="汉仪旗黑-55简"/>
                          <w:b/>
                          <w:bCs/>
                          <w:color w:val="02576B"/>
                          <w:sz w:val="52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02576B"/>
                          <w:sz w:val="52"/>
                          <w:szCs w:val="48"/>
                          <w:lang w:val="en-US" w:eastAsia="zh-CN"/>
                        </w:rPr>
                        <w:t>我是劳动小能手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-923925</wp:posOffset>
            </wp:positionV>
            <wp:extent cx="7584440" cy="10729595"/>
            <wp:effectExtent l="0" t="0" r="16510" b="14605"/>
            <wp:wrapNone/>
            <wp:docPr id="1" name="图片 1" descr="C:\Users\cfc\Desktop\通用文档\通用文档_01.png通用文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fc\Desktop\通用文档\通用文档_01.png通用文档_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widowControl/>
        <w:adjustRightIn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中班推荐劳动清单</w:t>
      </w:r>
    </w:p>
    <w:p>
      <w:pPr>
        <w:widowControl/>
        <w:adjustRightIn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82360" cy="6354445"/>
            <wp:effectExtent l="0" t="0" r="8890" b="8255"/>
            <wp:docPr id="84" name="图片 84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6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adjustRightIn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0F7205-334B-4C86-8C2D-A86483F0537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493ABF-3D28-471C-B542-F8BB0A0F49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32F9214-22C0-4404-A3C4-C7F3D3D954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98F37E1-4263-4BAC-BA82-AE1289E61ED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7CA9077-8689-496E-992E-14BCD86520BB}"/>
  </w:font>
  <w:font w:name="【何尼玛】土肥圆">
    <w:panose1 w:val="040F0700000000000000"/>
    <w:charset w:val="86"/>
    <w:family w:val="auto"/>
    <w:pitch w:val="default"/>
    <w:sig w:usb0="FFFFFFFF" w:usb1="F8FFFFFF" w:usb2="0000003F" w:usb3="00000000" w:csb0="601701FF" w:csb1="FFFF0000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6" w:fontKey="{C54AF8B4-C190-49FF-840D-206573F7760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dmOWFmOTc5M2UyMDdiMTliM2VmMWQwNzhmZTVhOWNkIiwidXNlckNvdW50IjoxfQ=="/>
  </w:docVars>
  <w:rsids>
    <w:rsidRoot w:val="31CA068A"/>
    <w:rsid w:val="05DA2D7B"/>
    <w:rsid w:val="0FE221B4"/>
    <w:rsid w:val="1DD23C3C"/>
    <w:rsid w:val="1FD80EEF"/>
    <w:rsid w:val="31CA068A"/>
    <w:rsid w:val="5A2D056B"/>
    <w:rsid w:val="5B7405A1"/>
    <w:rsid w:val="5E2B1DE3"/>
    <w:rsid w:val="62785AD9"/>
    <w:rsid w:val="765D3ACE"/>
    <w:rsid w:val="7AAC269C"/>
    <w:rsid w:val="7EE1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sv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1602e093-78a7-4c56-b92c-a384ed3c3a60\&#20316;&#24687;&#26102;&#38388;&#23433;&#25490;&#25171;&#21345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作息时间安排打卡表.docx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2024-04-23T08:56:00Z</dcterms:created>
  <dc:creator>大力</dc:creator>
  <cp:lastModifiedBy>大力</cp:lastModifiedBy>
  <dcterms:modified xsi:type="dcterms:W3CDTF">2024-04-23T09:03:30Z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17020D04DB5B4D639B3B66BD6888ADF1_11</vt:lpwstr>
  </property>
  <property fmtid="{D5CDD505-2E9C-101B-9397-08002B2CF9AE}" pid="4" name="KSOTemplateUUID">
    <vt:lpwstr>v1.0_mb_hlCi7wCzk5oE7TE4fQ9Unw==</vt:lpwstr>
  </property>
</Properties>
</file>